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D99" w:rsidRPr="0072488D" w:rsidRDefault="00B26D99" w:rsidP="0072488D">
      <w:pPr>
        <w:rPr>
          <w:rFonts w:ascii="Times New Roman" w:hAnsi="Times New Roman"/>
          <w:b/>
          <w:sz w:val="24"/>
          <w:u w:val="single"/>
        </w:rPr>
      </w:pPr>
      <w:r w:rsidRPr="0072488D">
        <w:rPr>
          <w:rFonts w:ascii="Times New Roman" w:hAnsi="Times New Roman"/>
          <w:b/>
          <w:sz w:val="24"/>
          <w:u w:val="single"/>
        </w:rPr>
        <w:t>Программы, используемые в работе</w:t>
      </w:r>
    </w:p>
    <w:p w:rsidR="00B26D99" w:rsidRPr="0072488D" w:rsidRDefault="00B26D99" w:rsidP="0072488D">
      <w:pPr>
        <w:jc w:val="both"/>
        <w:rPr>
          <w:rFonts w:ascii="Times New Roman" w:hAnsi="Times New Roman"/>
          <w:sz w:val="24"/>
        </w:rPr>
      </w:pPr>
      <w:r w:rsidRPr="0072488D">
        <w:rPr>
          <w:rFonts w:ascii="Times New Roman" w:hAnsi="Times New Roman"/>
          <w:b/>
          <w:sz w:val="24"/>
        </w:rPr>
        <w:t>Программа «Родители – ребёнок»</w:t>
      </w:r>
      <w:r w:rsidRPr="0072488D">
        <w:rPr>
          <w:rFonts w:ascii="Times New Roman" w:hAnsi="Times New Roman"/>
          <w:sz w:val="24"/>
        </w:rPr>
        <w:tab/>
        <w:t xml:space="preserve">- </w:t>
      </w:r>
      <w:r>
        <w:rPr>
          <w:rFonts w:ascii="Times New Roman" w:hAnsi="Times New Roman"/>
          <w:sz w:val="24"/>
        </w:rPr>
        <w:t xml:space="preserve">  </w:t>
      </w:r>
      <w:r w:rsidRPr="0072488D">
        <w:rPr>
          <w:rFonts w:ascii="Times New Roman" w:hAnsi="Times New Roman"/>
          <w:sz w:val="24"/>
        </w:rPr>
        <w:t>направлена  на оказание психолого-педагогической помощи родителям  семей  находящихся в СОП, ТЖС, имеющих детей-инвалидов  в воспитании детей, повышения их воспитательной компетентности, налаживании  детско-родительских отношений.</w:t>
      </w:r>
    </w:p>
    <w:p w:rsidR="00B26D99" w:rsidRPr="0072488D" w:rsidRDefault="00B26D99" w:rsidP="0072488D">
      <w:pPr>
        <w:jc w:val="both"/>
        <w:rPr>
          <w:rFonts w:ascii="Times New Roman" w:hAnsi="Times New Roman"/>
          <w:sz w:val="24"/>
        </w:rPr>
      </w:pPr>
      <w:r w:rsidRPr="0072488D">
        <w:rPr>
          <w:rFonts w:ascii="Times New Roman" w:hAnsi="Times New Roman"/>
          <w:b/>
          <w:sz w:val="24"/>
        </w:rPr>
        <w:t xml:space="preserve"> Программа «Быть успешным»</w:t>
      </w:r>
      <w:r w:rsidRPr="0072488D">
        <w:rPr>
          <w:rFonts w:ascii="Times New Roman" w:hAnsi="Times New Roman"/>
          <w:sz w:val="24"/>
        </w:rPr>
        <w:tab/>
        <w:t xml:space="preserve">-  направлена на формирование  у подростков здорового жизненного стиля и высокоэффективных поведенческих стратегий;  осознание своей жизненной перспективы, жизненных целей, путей и способов их достижения </w:t>
      </w:r>
    </w:p>
    <w:p w:rsidR="00B26D99" w:rsidRPr="0072488D" w:rsidRDefault="00B26D99" w:rsidP="0072488D">
      <w:pPr>
        <w:jc w:val="both"/>
        <w:rPr>
          <w:rFonts w:ascii="Times New Roman" w:hAnsi="Times New Roman"/>
          <w:sz w:val="24"/>
        </w:rPr>
      </w:pPr>
      <w:r w:rsidRPr="0072488D">
        <w:rPr>
          <w:rFonts w:ascii="Times New Roman" w:hAnsi="Times New Roman"/>
          <w:b/>
          <w:sz w:val="24"/>
        </w:rPr>
        <w:t>Программа «Поверь в себя» -</w:t>
      </w:r>
      <w:r>
        <w:rPr>
          <w:rFonts w:ascii="Times New Roman" w:hAnsi="Times New Roman"/>
          <w:sz w:val="24"/>
        </w:rPr>
        <w:tab/>
        <w:t xml:space="preserve"> направлена на </w:t>
      </w:r>
      <w:r w:rsidRPr="0072488D">
        <w:rPr>
          <w:rFonts w:ascii="Times New Roman" w:hAnsi="Times New Roman"/>
          <w:sz w:val="24"/>
        </w:rPr>
        <w:t>социальную поддержку  семей, воспитывающих детей с ограниченными возможностями здоровья.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  <w:r w:rsidRPr="0072488D">
        <w:rPr>
          <w:rFonts w:ascii="Times New Roman" w:hAnsi="Times New Roman"/>
          <w:b/>
          <w:sz w:val="24"/>
        </w:rPr>
        <w:t>Программа  “</w:t>
      </w:r>
      <w:r>
        <w:rPr>
          <w:rFonts w:ascii="Times New Roman" w:hAnsi="Times New Roman"/>
          <w:b/>
          <w:sz w:val="24"/>
        </w:rPr>
        <w:t>Профессинализм – залог успеха</w:t>
      </w:r>
      <w:r w:rsidRPr="0072488D">
        <w:rPr>
          <w:rFonts w:ascii="Times New Roman" w:hAnsi="Times New Roman"/>
          <w:b/>
          <w:sz w:val="24"/>
        </w:rPr>
        <w:t>» -</w:t>
      </w:r>
      <w:r>
        <w:rPr>
          <w:rFonts w:ascii="Times New Roman" w:hAnsi="Times New Roman"/>
          <w:b/>
          <w:sz w:val="24"/>
        </w:rPr>
        <w:t xml:space="preserve">  </w:t>
      </w:r>
      <w:r w:rsidRPr="0072488D">
        <w:rPr>
          <w:rFonts w:ascii="Times New Roman" w:hAnsi="Times New Roman"/>
          <w:sz w:val="24"/>
        </w:rPr>
        <w:t>направлена на повышение профессионального мастерства социальных работников, формирование знаний, умений и навыков, необходимых для эффективной работы с клиентами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</w:p>
    <w:p w:rsidR="00B26D99" w:rsidRDefault="00B26D99" w:rsidP="0072488D">
      <w:pPr>
        <w:jc w:val="both"/>
        <w:rPr>
          <w:rFonts w:ascii="Times New Roman" w:hAnsi="Times New Roman"/>
          <w:b/>
          <w:sz w:val="24"/>
          <w:u w:val="single"/>
        </w:rPr>
      </w:pPr>
      <w:r w:rsidRPr="0072488D">
        <w:rPr>
          <w:rFonts w:ascii="Times New Roman" w:hAnsi="Times New Roman"/>
          <w:b/>
          <w:sz w:val="24"/>
          <w:u w:val="single"/>
        </w:rPr>
        <w:t>Применяемые технологии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Pr="00FD50FB">
        <w:rPr>
          <w:rFonts w:ascii="Times New Roman" w:hAnsi="Times New Roman"/>
          <w:sz w:val="24"/>
        </w:rPr>
        <w:t>Мобильная бригада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Приемная семья для граждан пожилого возраста и инвалидов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Служба социального сопровождения семей, имеющих детей инвалидов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Социальная экспедиция по оказанию помощи семьям с детьми</w:t>
      </w:r>
    </w:p>
    <w:p w:rsidR="00B26D99" w:rsidRDefault="00B26D99" w:rsidP="0072488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Домашнее визитирование</w:t>
      </w:r>
    </w:p>
    <w:p w:rsidR="00B26D99" w:rsidRPr="00FD50FB" w:rsidRDefault="00B26D99" w:rsidP="0072488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Служба поддержки родителей, воспитывающих детей-инвалидов</w:t>
      </w:r>
      <w:bookmarkStart w:id="0" w:name="_GoBack"/>
      <w:bookmarkEnd w:id="0"/>
    </w:p>
    <w:sectPr w:rsidR="00B26D99" w:rsidRPr="00FD50FB" w:rsidSect="00305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88D"/>
    <w:rsid w:val="00305F67"/>
    <w:rsid w:val="003241FF"/>
    <w:rsid w:val="0072488D"/>
    <w:rsid w:val="00A0548C"/>
    <w:rsid w:val="00B26D99"/>
    <w:rsid w:val="00F319EC"/>
    <w:rsid w:val="00FD5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F6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176</Words>
  <Characters>1008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Kroaton</dc:creator>
  <cp:keywords/>
  <dc:description/>
  <cp:lastModifiedBy>SocPom</cp:lastModifiedBy>
  <cp:revision>2</cp:revision>
  <dcterms:created xsi:type="dcterms:W3CDTF">2016-08-02T07:43:00Z</dcterms:created>
  <dcterms:modified xsi:type="dcterms:W3CDTF">2016-09-15T11:11:00Z</dcterms:modified>
</cp:coreProperties>
</file>